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35A" w:rsidRPr="00512AD3" w:rsidRDefault="002B335A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1</w:t>
      </w:r>
    </w:p>
    <w:p w:rsidR="002B335A" w:rsidRPr="00345CD1" w:rsidRDefault="002B335A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10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714"/>
      </w:tblGrid>
      <w:tr w:rsidR="002B335A" w:rsidRPr="00345CD1" w:rsidTr="00432686">
        <w:trPr>
          <w:cantSplit/>
          <w:trHeight w:val="887"/>
        </w:trPr>
        <w:tc>
          <w:tcPr>
            <w:tcW w:w="1076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2B335A" w:rsidRPr="00345CD1" w:rsidRDefault="002B335A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2B335A" w:rsidRPr="00345CD1" w:rsidRDefault="002B335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914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2B335A" w:rsidRPr="00345CD1" w:rsidTr="00432686">
        <w:trPr>
          <w:cantSplit/>
          <w:trHeight w:val="990"/>
        </w:trPr>
        <w:tc>
          <w:tcPr>
            <w:tcW w:w="1076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</w:p>
        </w:tc>
        <w:tc>
          <w:tcPr>
            <w:tcW w:w="1684" w:type="dxa"/>
            <w:gridSpan w:val="4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6274" w:type="dxa"/>
            <w:gridSpan w:val="9"/>
            <w:vAlign w:val="center"/>
          </w:tcPr>
          <w:p w:rsidR="002B335A" w:rsidRPr="00EA605C" w:rsidRDefault="002B335A" w:rsidP="001023AB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eastAsia="標楷體" w:hint="eastAsia"/>
                <w:kern w:val="0"/>
                <w:sz w:val="28"/>
                <w:szCs w:val="28"/>
                <w:lang w:val="zh-TW"/>
              </w:rPr>
              <w:t>參與</w:t>
            </w:r>
            <w:r w:rsidRPr="009772FF">
              <w:rPr>
                <w:rFonts w:eastAsia="標楷體" w:hint="eastAsia"/>
                <w:kern w:val="0"/>
                <w:sz w:val="28"/>
                <w:szCs w:val="28"/>
                <w:lang w:val="zh-TW"/>
              </w:rPr>
              <w:t>退休教師年金訴訟說明會</w:t>
            </w:r>
          </w:p>
        </w:tc>
      </w:tr>
      <w:tr w:rsidR="002B335A" w:rsidRPr="00345CD1" w:rsidTr="00432686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7474" w:type="dxa"/>
            <w:gridSpan w:val="10"/>
            <w:vAlign w:val="center"/>
          </w:tcPr>
          <w:p w:rsidR="002B335A" w:rsidRPr="00345CD1" w:rsidRDefault="002B335A" w:rsidP="00432686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11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>
              <w:rPr>
                <w:rFonts w:ascii="標楷體" w:eastAsia="標楷體" w:hAnsi="標楷體" w:cs="Courier New"/>
                <w:sz w:val="28"/>
              </w:rPr>
              <w:t>27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  <w:bookmarkStart w:id="0" w:name="_GoBack"/>
            <w:bookmarkEnd w:id="0"/>
          </w:p>
        </w:tc>
      </w:tr>
      <w:tr w:rsidR="002B335A" w:rsidRPr="00345CD1" w:rsidTr="00432686">
        <w:trPr>
          <w:cantSplit/>
          <w:trHeight w:val="868"/>
        </w:trPr>
        <w:tc>
          <w:tcPr>
            <w:tcW w:w="10234" w:type="dxa"/>
            <w:gridSpan w:val="15"/>
            <w:vAlign w:val="center"/>
          </w:tcPr>
          <w:p w:rsidR="002B335A" w:rsidRPr="00345CD1" w:rsidRDefault="002B335A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2B335A" w:rsidRPr="00345CD1" w:rsidTr="00432686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2B335A" w:rsidRPr="00345CD1" w:rsidRDefault="002B335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2B335A" w:rsidRPr="00345CD1" w:rsidRDefault="002B335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714" w:type="dxa"/>
            <w:vAlign w:val="center"/>
          </w:tcPr>
          <w:p w:rsidR="002B335A" w:rsidRPr="00345CD1" w:rsidRDefault="002B335A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2B335A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 w:val="restart"/>
            <w:textDirection w:val="tbRl"/>
            <w:vAlign w:val="center"/>
          </w:tcPr>
          <w:p w:rsidR="002B335A" w:rsidRPr="00345CD1" w:rsidRDefault="002B335A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2B335A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2B335A" w:rsidRPr="00345CD1" w:rsidTr="00432686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14" w:type="dxa"/>
            <w:vMerge/>
            <w:vAlign w:val="center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2B335A" w:rsidRPr="006F3050" w:rsidTr="00432686">
        <w:trPr>
          <w:cantSplit/>
          <w:trHeight w:val="973"/>
        </w:trPr>
        <w:tc>
          <w:tcPr>
            <w:tcW w:w="10234" w:type="dxa"/>
            <w:gridSpan w:val="15"/>
            <w:vAlign w:val="center"/>
          </w:tcPr>
          <w:p w:rsidR="002B335A" w:rsidRPr="006F3050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﹝計算方式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元﹞</w:t>
            </w:r>
          </w:p>
        </w:tc>
      </w:tr>
      <w:tr w:rsidR="002B335A" w:rsidRPr="00345CD1" w:rsidTr="00432686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2B335A" w:rsidRPr="00345CD1" w:rsidRDefault="002B335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2B335A" w:rsidRPr="00345CD1" w:rsidRDefault="002B335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2B335A" w:rsidRPr="00345CD1" w:rsidRDefault="002B335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923" w:type="dxa"/>
            <w:gridSpan w:val="3"/>
            <w:vAlign w:val="center"/>
          </w:tcPr>
          <w:p w:rsidR="002B335A" w:rsidRPr="00345CD1" w:rsidRDefault="002B335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2B335A" w:rsidRPr="00345CD1" w:rsidTr="00432686">
        <w:trPr>
          <w:cantSplit/>
          <w:trHeight w:val="844"/>
        </w:trPr>
        <w:tc>
          <w:tcPr>
            <w:tcW w:w="2437" w:type="dxa"/>
            <w:gridSpan w:val="3"/>
          </w:tcPr>
          <w:p w:rsidR="002B335A" w:rsidRPr="00345CD1" w:rsidRDefault="002B335A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2B335A" w:rsidRPr="00345CD1" w:rsidRDefault="002B335A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2B335A" w:rsidRPr="00345CD1" w:rsidRDefault="002B335A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923" w:type="dxa"/>
            <w:gridSpan w:val="3"/>
          </w:tcPr>
          <w:p w:rsidR="002B335A" w:rsidRPr="00345CD1" w:rsidRDefault="002B335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2B335A" w:rsidRPr="00345CD1" w:rsidTr="00432686">
        <w:trPr>
          <w:cantSplit/>
          <w:trHeight w:val="1047"/>
        </w:trPr>
        <w:tc>
          <w:tcPr>
            <w:tcW w:w="10234" w:type="dxa"/>
            <w:gridSpan w:val="15"/>
          </w:tcPr>
          <w:p w:rsidR="002B335A" w:rsidRPr="00345CD1" w:rsidRDefault="002B335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2B335A" w:rsidRPr="00345CD1" w:rsidRDefault="002B335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2B335A" w:rsidRPr="00345CD1" w:rsidRDefault="002B335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2B335A" w:rsidRPr="00345CD1" w:rsidRDefault="002B335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2B335A" w:rsidRPr="00345CD1" w:rsidRDefault="002B335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2B335A" w:rsidRPr="00345CD1" w:rsidRDefault="002B335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2B335A" w:rsidRPr="00345CD1" w:rsidRDefault="002B335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2B335A" w:rsidRPr="00345CD1" w:rsidRDefault="002B335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2B335A" w:rsidRPr="00345CD1" w:rsidRDefault="002B335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2B335A" w:rsidRPr="00345CD1" w:rsidRDefault="002B335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2B335A" w:rsidRPr="00345CD1" w:rsidRDefault="002B335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2B335A" w:rsidRPr="00345CD1" w:rsidRDefault="002B335A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2B335A" w:rsidRPr="004564C1" w:rsidRDefault="002B335A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11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27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</w:t>
      </w:r>
      <w:r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四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2B335A" w:rsidRPr="004564C1" w:rsidRDefault="002B335A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2B335A" w:rsidRPr="004564C1" w:rsidRDefault="002B335A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會議當日下午之代課費由本會覈實支付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2B335A" w:rsidRPr="004564C1" w:rsidRDefault="002B335A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陳郁甯</w:t>
      </w:r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2B335A" w:rsidRPr="00AA7C0F" w:rsidRDefault="002B335A"/>
    <w:sectPr w:rsidR="002B335A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335A" w:rsidRDefault="002B335A" w:rsidP="003E38B8">
      <w:r>
        <w:separator/>
      </w:r>
    </w:p>
  </w:endnote>
  <w:endnote w:type="continuationSeparator" w:id="0">
    <w:p w:rsidR="002B335A" w:rsidRDefault="002B335A" w:rsidP="003E38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335A" w:rsidRDefault="002B335A" w:rsidP="003E38B8">
      <w:r>
        <w:separator/>
      </w:r>
    </w:p>
  </w:footnote>
  <w:footnote w:type="continuationSeparator" w:id="0">
    <w:p w:rsidR="002B335A" w:rsidRDefault="002B335A" w:rsidP="003E38B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C0F"/>
    <w:rsid w:val="00007C70"/>
    <w:rsid w:val="0008466A"/>
    <w:rsid w:val="001023AB"/>
    <w:rsid w:val="00133939"/>
    <w:rsid w:val="001F0060"/>
    <w:rsid w:val="00224B81"/>
    <w:rsid w:val="00272493"/>
    <w:rsid w:val="002B335A"/>
    <w:rsid w:val="002D4535"/>
    <w:rsid w:val="002F3953"/>
    <w:rsid w:val="00345CD1"/>
    <w:rsid w:val="003E38B8"/>
    <w:rsid w:val="00432686"/>
    <w:rsid w:val="004564C1"/>
    <w:rsid w:val="00485823"/>
    <w:rsid w:val="00512AD3"/>
    <w:rsid w:val="00580B85"/>
    <w:rsid w:val="006424BB"/>
    <w:rsid w:val="006F3050"/>
    <w:rsid w:val="0071382F"/>
    <w:rsid w:val="00760E45"/>
    <w:rsid w:val="00797BA4"/>
    <w:rsid w:val="007F5E3F"/>
    <w:rsid w:val="0089141D"/>
    <w:rsid w:val="00900AD9"/>
    <w:rsid w:val="009772FF"/>
    <w:rsid w:val="009B3355"/>
    <w:rsid w:val="009D0E86"/>
    <w:rsid w:val="009E4A7B"/>
    <w:rsid w:val="00A23105"/>
    <w:rsid w:val="00AA7C0F"/>
    <w:rsid w:val="00AE2EFF"/>
    <w:rsid w:val="00B50D84"/>
    <w:rsid w:val="00C159E7"/>
    <w:rsid w:val="00C426A1"/>
    <w:rsid w:val="00D64739"/>
    <w:rsid w:val="00D80E70"/>
    <w:rsid w:val="00E36FB9"/>
    <w:rsid w:val="00E83219"/>
    <w:rsid w:val="00EA605C"/>
    <w:rsid w:val="00F93C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C0F"/>
    <w:pPr>
      <w:widowControl w:val="0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E38B8"/>
    <w:rPr>
      <w:rFonts w:ascii="Times New Roman" w:eastAsia="新細明體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3E38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E38B8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105</Words>
  <Characters>601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subject/>
  <dc:creator>TYC</dc:creator>
  <cp:keywords/>
  <dc:description/>
  <cp:lastModifiedBy>小忍</cp:lastModifiedBy>
  <cp:revision>2</cp:revision>
  <cp:lastPrinted>2017-09-19T07:43:00Z</cp:lastPrinted>
  <dcterms:created xsi:type="dcterms:W3CDTF">2017-11-06T03:22:00Z</dcterms:created>
  <dcterms:modified xsi:type="dcterms:W3CDTF">2017-11-06T03:22:00Z</dcterms:modified>
</cp:coreProperties>
</file>