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4A" w:rsidRPr="00345CD1" w:rsidRDefault="00A3114A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7</w:t>
      </w:r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A3114A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3114A" w:rsidRPr="00345CD1" w:rsidRDefault="00A3114A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3114A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</w:p>
        </w:tc>
        <w:tc>
          <w:tcPr>
            <w:tcW w:w="1684" w:type="dxa"/>
            <w:gridSpan w:val="4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A3114A" w:rsidRPr="00C758F1" w:rsidRDefault="00A3114A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  <w:b/>
                <w:sz w:val="30"/>
                <w:szCs w:val="30"/>
              </w:rPr>
            </w:pPr>
            <w:r w:rsidRPr="00C758F1">
              <w:rPr>
                <w:rFonts w:ascii="標楷體" w:eastAsia="標楷體" w:hAnsi="標楷體" w:cs="Courier New" w:hint="eastAsia"/>
                <w:b/>
                <w:sz w:val="30"/>
                <w:szCs w:val="30"/>
              </w:rPr>
              <w:t>出席</w:t>
            </w:r>
            <w:r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10</w:t>
            </w:r>
            <w:r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7</w:t>
            </w:r>
            <w:r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年度第</w:t>
            </w:r>
            <w:r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3</w:t>
            </w:r>
            <w:r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屆第</w:t>
            </w:r>
            <w:r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4</w:t>
            </w:r>
            <w:r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次各級學校支會長暨學校教師會理事長聯合研討會議</w:t>
            </w:r>
          </w:p>
        </w:tc>
      </w:tr>
      <w:tr w:rsidR="00A3114A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A3114A" w:rsidRPr="00345CD1" w:rsidRDefault="00A3114A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7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10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25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A3114A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A3114A" w:rsidRPr="00345CD1" w:rsidRDefault="00A3114A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3114A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3114A" w:rsidRPr="00345CD1" w:rsidRDefault="00A3114A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A3114A" w:rsidRPr="00345CD1" w:rsidRDefault="00A3114A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3114A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A3114A" w:rsidRPr="00345CD1" w:rsidRDefault="00A3114A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3114A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3114A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3114A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A3114A" w:rsidRPr="006F3050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﹝計算方式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元﹞</w:t>
            </w:r>
          </w:p>
        </w:tc>
      </w:tr>
      <w:tr w:rsidR="00A3114A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3114A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A3114A" w:rsidRPr="00345CD1" w:rsidRDefault="00A3114A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3114A" w:rsidRPr="00345CD1" w:rsidRDefault="00A3114A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3114A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A3114A" w:rsidRPr="00345CD1" w:rsidRDefault="00A3114A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3114A" w:rsidRPr="00345CD1" w:rsidRDefault="00A3114A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3114A" w:rsidRPr="00345CD1" w:rsidRDefault="00A3114A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3114A" w:rsidRPr="00345CD1" w:rsidRDefault="00A3114A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3114A" w:rsidRPr="00345CD1" w:rsidRDefault="00A3114A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3114A" w:rsidRPr="00345CD1" w:rsidRDefault="00A3114A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3114A" w:rsidRPr="00345CD1" w:rsidRDefault="00A3114A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3114A" w:rsidRPr="00345CD1" w:rsidRDefault="00A3114A" w:rsidP="00737FA1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新細明體" w:hint="eastAsia"/>
          <w:color w:val="000000"/>
        </w:rPr>
        <w:t>※</w:t>
      </w:r>
      <w:r w:rsidRPr="00345CD1">
        <w:rPr>
          <w:rFonts w:ascii="標楷體" w:eastAsia="標楷體" w:hAnsi="標楷體" w:cs="Courier New" w:hint="eastAsia"/>
          <w:color w:val="000000"/>
        </w:rPr>
        <w:t>本表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u w:val="single"/>
        </w:rPr>
        <w:t>107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u w:val="single"/>
        </w:rPr>
        <w:t>10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月</w:t>
      </w:r>
      <w:r>
        <w:rPr>
          <w:rFonts w:ascii="標楷體" w:eastAsia="標楷體" w:hAnsi="標楷體" w:cs="Courier New"/>
          <w:b/>
          <w:color w:val="000000"/>
          <w:u w:val="single"/>
        </w:rPr>
        <w:t>23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日（星期二）</w:t>
      </w:r>
      <w:r w:rsidRPr="00345CD1">
        <w:rPr>
          <w:rFonts w:ascii="標楷體" w:eastAsia="標楷體" w:hAnsi="標楷體" w:cs="Courier New"/>
          <w:b/>
          <w:color w:val="000000"/>
          <w:u w:val="single"/>
        </w:rPr>
        <w:t>16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：</w:t>
      </w:r>
      <w:r w:rsidRPr="00345CD1">
        <w:rPr>
          <w:rFonts w:ascii="標楷體" w:eastAsia="標楷體" w:hAnsi="標楷體" w:cs="Courier New"/>
          <w:b/>
          <w:color w:val="000000"/>
          <w:u w:val="single"/>
        </w:rPr>
        <w:t>00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以前回傳</w:t>
      </w:r>
      <w:r w:rsidRPr="00345CD1">
        <w:rPr>
          <w:rFonts w:ascii="標楷體" w:eastAsia="標楷體" w:hAnsi="標楷體" w:cs="Courier New" w:hint="eastAsia"/>
          <w:color w:val="000000"/>
        </w:rPr>
        <w:t>至桃園市教育產業工會</w:t>
      </w:r>
    </w:p>
    <w:p w:rsidR="00A3114A" w:rsidRPr="00345CD1" w:rsidRDefault="00A3114A" w:rsidP="00737FA1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(</w:t>
      </w:r>
      <w:r w:rsidRPr="00345CD1">
        <w:rPr>
          <w:rFonts w:ascii="標楷體" w:eastAsia="標楷體" w:hAnsi="標楷體" w:cs="Courier New" w:hint="eastAsia"/>
          <w:color w:val="000000"/>
        </w:rPr>
        <w:t>傳真：</w:t>
      </w:r>
      <w:r w:rsidRPr="00345CD1">
        <w:rPr>
          <w:rFonts w:ascii="標楷體" w:eastAsia="標楷體" w:hAnsi="標楷體" w:cs="Courier New"/>
          <w:color w:val="000000"/>
        </w:rPr>
        <w:t>03-</w:t>
      </w:r>
      <w:r>
        <w:rPr>
          <w:rFonts w:ascii="標楷體" w:eastAsia="標楷體" w:hAnsi="標楷體" w:cs="Courier New"/>
          <w:color w:val="000000"/>
        </w:rPr>
        <w:t>4583672</w:t>
      </w:r>
      <w:r w:rsidRPr="00345CD1">
        <w:rPr>
          <w:rFonts w:ascii="標楷體" w:eastAsia="標楷體" w:hAnsi="標楷體" w:cs="Courier New"/>
          <w:color w:val="000000"/>
        </w:rPr>
        <w:t xml:space="preserve"> / E-mail</w:t>
      </w:r>
      <w:r w:rsidRPr="00345CD1">
        <w:rPr>
          <w:rFonts w:ascii="標楷體" w:eastAsia="標楷體" w:hAnsi="標楷體" w:cs="Courier New" w:hint="eastAsia"/>
          <w:color w:val="000000"/>
        </w:rPr>
        <w:t>：</w:t>
      </w:r>
      <w:r w:rsidRPr="00345CD1">
        <w:rPr>
          <w:rFonts w:ascii="標楷體" w:eastAsia="標楷體" w:hAnsi="標楷體" w:cs="Courier New"/>
          <w:color w:val="000000"/>
        </w:rPr>
        <w:t>teuniontw@gmail.com)</w:t>
      </w:r>
      <w:r w:rsidRPr="00345CD1">
        <w:rPr>
          <w:rFonts w:ascii="標楷體" w:eastAsia="標楷體" w:hAnsi="標楷體" w:cs="Courier New" w:hint="eastAsia"/>
          <w:color w:val="000000"/>
        </w:rPr>
        <w:t>，謝謝您的合作！</w:t>
      </w:r>
    </w:p>
    <w:p w:rsidR="00A3114A" w:rsidRPr="00345CD1" w:rsidRDefault="00A3114A" w:rsidP="00737FA1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新細明體" w:hint="eastAsia"/>
          <w:color w:val="000000"/>
        </w:rPr>
        <w:t>※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會議當日下午之代課費由本會覈實支付</w:t>
      </w:r>
      <w:r w:rsidRPr="00345CD1">
        <w:rPr>
          <w:rFonts w:ascii="標楷體" w:eastAsia="標楷體" w:hAnsi="標楷體" w:cs="Courier New" w:hint="eastAsia"/>
          <w:color w:val="000000"/>
        </w:rPr>
        <w:t>（請填寫附件</w:t>
      </w:r>
      <w:r>
        <w:rPr>
          <w:rFonts w:ascii="標楷體" w:eastAsia="標楷體" w:hAnsi="標楷體" w:cs="Courier New"/>
          <w:color w:val="000000"/>
        </w:rPr>
        <w:t>2</w:t>
      </w:r>
      <w:r w:rsidRPr="00345CD1">
        <w:rPr>
          <w:rFonts w:ascii="標楷體" w:eastAsia="標楷體" w:hAnsi="標楷體" w:cs="Courier New" w:hint="eastAsia"/>
          <w:color w:val="000000"/>
        </w:rPr>
        <w:t>表格</w:t>
      </w:r>
      <w:r w:rsidRPr="001E253F">
        <w:rPr>
          <w:rFonts w:ascii="標楷體" w:eastAsia="標楷體" w:hAnsi="標楷體" w:cs="Courier New" w:hint="eastAsia"/>
          <w:b/>
          <w:color w:val="000000"/>
        </w:rPr>
        <w:t>傳真至本會憑辦，正本當日繳交</w:t>
      </w:r>
      <w:r w:rsidRPr="00345CD1">
        <w:rPr>
          <w:rFonts w:ascii="標楷體" w:eastAsia="標楷體" w:hAnsi="標楷體" w:cs="Courier New" w:hint="eastAsia"/>
          <w:color w:val="000000"/>
        </w:rPr>
        <w:t>）。</w:t>
      </w:r>
    </w:p>
    <w:p w:rsidR="00A3114A" w:rsidRPr="00A115CF" w:rsidRDefault="00A3114A" w:rsidP="00737FA1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</w:t>
      </w:r>
      <w:r>
        <w:rPr>
          <w:rFonts w:ascii="標楷體" w:eastAsia="標楷體" w:hAnsi="標楷體" w:cs="Courier New" w:hint="eastAsia"/>
          <w:color w:val="000000"/>
        </w:rPr>
        <w:t>聯絡人：秘書陳郁甯</w:t>
      </w:r>
      <w:r w:rsidRPr="00345CD1">
        <w:rPr>
          <w:rFonts w:ascii="標楷體" w:eastAsia="標楷體" w:hAnsi="標楷體" w:cs="Courier New"/>
          <w:color w:val="000000"/>
        </w:rPr>
        <w:t xml:space="preserve">    </w:t>
      </w:r>
      <w:r w:rsidRPr="00345CD1">
        <w:rPr>
          <w:rFonts w:ascii="標楷體" w:eastAsia="標楷體" w:hAnsi="標楷體" w:cs="Courier New" w:hint="eastAsia"/>
          <w:color w:val="000000"/>
        </w:rPr>
        <w:t>電話：</w:t>
      </w:r>
      <w:r w:rsidRPr="00345CD1">
        <w:rPr>
          <w:rFonts w:ascii="標楷體" w:eastAsia="標楷體" w:hAnsi="標楷體" w:cs="Courier New"/>
          <w:color w:val="000000"/>
        </w:rPr>
        <w:t>03-</w:t>
      </w:r>
      <w:r>
        <w:rPr>
          <w:rFonts w:ascii="標楷體" w:eastAsia="標楷體" w:hAnsi="標楷體" w:cs="Courier New"/>
          <w:color w:val="000000"/>
        </w:rPr>
        <w:t>4583860/03-4583842</w:t>
      </w:r>
    </w:p>
    <w:p w:rsidR="00A3114A" w:rsidRPr="00737FA1" w:rsidRDefault="00A3114A"/>
    <w:sectPr w:rsidR="00A3114A" w:rsidRPr="00737FA1" w:rsidSect="00842CFE">
      <w:headerReference w:type="default" r:id="rId6"/>
      <w:pgSz w:w="11906" w:h="16838"/>
      <w:pgMar w:top="567" w:right="794" w:bottom="567" w:left="794" w:header="510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114A" w:rsidRDefault="00A3114A" w:rsidP="00C758F1">
      <w:r>
        <w:separator/>
      </w:r>
    </w:p>
  </w:endnote>
  <w:endnote w:type="continuationSeparator" w:id="0">
    <w:p w:rsidR="00A3114A" w:rsidRDefault="00A3114A" w:rsidP="00C75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114A" w:rsidRDefault="00A3114A" w:rsidP="00C758F1">
      <w:r>
        <w:separator/>
      </w:r>
    </w:p>
  </w:footnote>
  <w:footnote w:type="continuationSeparator" w:id="0">
    <w:p w:rsidR="00A3114A" w:rsidRDefault="00A3114A" w:rsidP="00C758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14A" w:rsidRPr="00842CFE" w:rsidRDefault="00A3114A" w:rsidP="00842CFE">
    <w:pPr>
      <w:tabs>
        <w:tab w:val="num" w:pos="540"/>
      </w:tabs>
      <w:spacing w:line="240" w:lineRule="atLeast"/>
      <w:jc w:val="right"/>
      <w:rPr>
        <w:rFonts w:ascii="新細明體"/>
        <w:bdr w:val="single" w:sz="4" w:space="0" w:color="auto"/>
      </w:rPr>
    </w:pPr>
    <w:bookmarkStart w:id="0" w:name="_GoBack"/>
    <w:r w:rsidRPr="00512AD3">
      <w:rPr>
        <w:rFonts w:hint="eastAsia"/>
        <w:bdr w:val="single" w:sz="4" w:space="0" w:color="auto"/>
      </w:rPr>
      <w:t>附件</w:t>
    </w:r>
    <w:r>
      <w:rPr>
        <w:bdr w:val="single" w:sz="4" w:space="0" w:color="auto"/>
      </w:rPr>
      <w:t>2</w:t>
    </w:r>
    <w:bookmarkEnd w:id="0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C0F"/>
    <w:rsid w:val="00046814"/>
    <w:rsid w:val="000B6A7A"/>
    <w:rsid w:val="000C3AD6"/>
    <w:rsid w:val="001050CC"/>
    <w:rsid w:val="001E253F"/>
    <w:rsid w:val="00224B81"/>
    <w:rsid w:val="00297EA7"/>
    <w:rsid w:val="00345CD1"/>
    <w:rsid w:val="00512AD3"/>
    <w:rsid w:val="005B3C54"/>
    <w:rsid w:val="005C28C7"/>
    <w:rsid w:val="005F30F0"/>
    <w:rsid w:val="005F71BD"/>
    <w:rsid w:val="006D1526"/>
    <w:rsid w:val="006F0A8A"/>
    <w:rsid w:val="006F3050"/>
    <w:rsid w:val="00710985"/>
    <w:rsid w:val="00737FA1"/>
    <w:rsid w:val="007F5E3F"/>
    <w:rsid w:val="00830429"/>
    <w:rsid w:val="00833137"/>
    <w:rsid w:val="00842CFE"/>
    <w:rsid w:val="009053E4"/>
    <w:rsid w:val="00943B84"/>
    <w:rsid w:val="00971888"/>
    <w:rsid w:val="00976F39"/>
    <w:rsid w:val="009B3355"/>
    <w:rsid w:val="009D7683"/>
    <w:rsid w:val="00A115CF"/>
    <w:rsid w:val="00A3114A"/>
    <w:rsid w:val="00A46147"/>
    <w:rsid w:val="00A50DBD"/>
    <w:rsid w:val="00AA7C0F"/>
    <w:rsid w:val="00B70ACA"/>
    <w:rsid w:val="00C758F1"/>
    <w:rsid w:val="00D155F3"/>
    <w:rsid w:val="00D80E70"/>
    <w:rsid w:val="00E83219"/>
    <w:rsid w:val="00F416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7C0F"/>
    <w:pPr>
      <w:widowControl w:val="0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758F1"/>
    <w:rPr>
      <w:rFonts w:ascii="Times New Roman" w:eastAsia="新細明體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758F1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1</Pages>
  <Words>107</Words>
  <Characters>615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TYC</dc:creator>
  <cp:keywords/>
  <dc:description/>
  <cp:lastModifiedBy>小忍</cp:lastModifiedBy>
  <cp:revision>15</cp:revision>
  <dcterms:created xsi:type="dcterms:W3CDTF">2017-04-05T02:29:00Z</dcterms:created>
  <dcterms:modified xsi:type="dcterms:W3CDTF">2018-09-28T06:53:00Z</dcterms:modified>
</cp:coreProperties>
</file>